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2F8" w:rsidRPr="00C761FE" w:rsidRDefault="008052F8" w:rsidP="00C761F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Знакомство с</w:t>
      </w:r>
      <w:r w:rsidRPr="00C761FE">
        <w:rPr>
          <w:rFonts w:ascii="Times New Roman" w:hAnsi="Times New Roman"/>
          <w:b/>
          <w:sz w:val="20"/>
          <w:szCs w:val="20"/>
        </w:rPr>
        <w:t xml:space="preserve"> таблицей умножения на 3.</w:t>
      </w:r>
    </w:p>
    <w:p w:rsidR="008052F8" w:rsidRPr="00C761FE" w:rsidRDefault="008052F8" w:rsidP="00C761FE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Цель:</w:t>
      </w:r>
      <w:r w:rsidRPr="00C761FE">
        <w:t xml:space="preserve"> </w:t>
      </w:r>
      <w:r w:rsidRPr="00C761FE">
        <w:rPr>
          <w:rFonts w:ascii="Times New Roman" w:hAnsi="Times New Roman"/>
          <w:sz w:val="20"/>
          <w:szCs w:val="20"/>
        </w:rPr>
        <w:t>состав</w:t>
      </w:r>
      <w:r>
        <w:rPr>
          <w:rFonts w:ascii="Times New Roman" w:hAnsi="Times New Roman"/>
          <w:sz w:val="20"/>
          <w:szCs w:val="20"/>
        </w:rPr>
        <w:t>ить и выучить таблицу умножения на 3.</w:t>
      </w:r>
    </w:p>
    <w:p w:rsidR="008052F8" w:rsidRPr="00C761FE" w:rsidRDefault="008052F8" w:rsidP="00C761FE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Задачи: </w:t>
      </w:r>
      <w:r w:rsidRPr="00C761FE">
        <w:rPr>
          <w:rFonts w:ascii="Times New Roman" w:hAnsi="Times New Roman"/>
          <w:sz w:val="20"/>
          <w:szCs w:val="20"/>
        </w:rPr>
        <w:t>тренировать способность к решению задач на увеличение и уменьшение «на» и «в»;</w:t>
      </w:r>
    </w:p>
    <w:p w:rsidR="008052F8" w:rsidRPr="0088376F" w:rsidRDefault="008052F8" w:rsidP="0088376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761FE">
        <w:rPr>
          <w:rFonts w:ascii="Times New Roman" w:hAnsi="Times New Roman"/>
          <w:sz w:val="20"/>
          <w:szCs w:val="20"/>
        </w:rPr>
        <w:t>развить речь, внимание, память, логическое мышление, математические способности.</w:t>
      </w:r>
    </w:p>
    <w:tbl>
      <w:tblPr>
        <w:tblW w:w="15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9389"/>
        <w:gridCol w:w="3649"/>
      </w:tblGrid>
      <w:tr w:rsidR="008052F8" w:rsidRPr="0088376F" w:rsidTr="0088376F">
        <w:tc>
          <w:tcPr>
            <w:tcW w:w="2802" w:type="dxa"/>
          </w:tcPr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76F">
              <w:rPr>
                <w:rFonts w:ascii="Times New Roman" w:hAnsi="Times New Roman"/>
                <w:sz w:val="20"/>
                <w:szCs w:val="20"/>
              </w:rPr>
              <w:br w:type="page"/>
              <w:t>Этапы</w:t>
            </w:r>
          </w:p>
        </w:tc>
        <w:tc>
          <w:tcPr>
            <w:tcW w:w="9389" w:type="dxa"/>
          </w:tcPr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76F">
              <w:rPr>
                <w:rFonts w:ascii="Times New Roman" w:hAnsi="Times New Roman"/>
                <w:sz w:val="20"/>
                <w:szCs w:val="20"/>
              </w:rPr>
              <w:t>Ход урока</w:t>
            </w:r>
          </w:p>
        </w:tc>
        <w:tc>
          <w:tcPr>
            <w:tcW w:w="3649" w:type="dxa"/>
          </w:tcPr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76F">
              <w:rPr>
                <w:rFonts w:ascii="Times New Roman" w:hAnsi="Times New Roman"/>
                <w:sz w:val="20"/>
                <w:szCs w:val="20"/>
              </w:rPr>
              <w:t>Формируемые УУД</w:t>
            </w:r>
          </w:p>
        </w:tc>
      </w:tr>
      <w:tr w:rsidR="008052F8" w:rsidRPr="0088376F" w:rsidTr="0088376F">
        <w:tc>
          <w:tcPr>
            <w:tcW w:w="2802" w:type="dxa"/>
          </w:tcPr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88376F">
              <w:rPr>
                <w:rStyle w:val="apple-converted-space"/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 </w:t>
            </w:r>
            <w:r w:rsidRPr="0088376F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1.Самоопределение к деятельности. Организационный момент”.</w:t>
            </w:r>
          </w:p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76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Цель: включение в деловой ритм, подготовка класса к работе .</w:t>
            </w:r>
          </w:p>
        </w:tc>
        <w:tc>
          <w:tcPr>
            <w:tcW w:w="9389" w:type="dxa"/>
          </w:tcPr>
          <w:p w:rsidR="008052F8" w:rsidRPr="0088376F" w:rsidRDefault="008052F8" w:rsidP="0088376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37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Здравствуйте, ребята!</w:t>
            </w:r>
          </w:p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76F">
              <w:rPr>
                <w:rFonts w:ascii="Times New Roman" w:hAnsi="Times New Roman"/>
                <w:sz w:val="20"/>
                <w:szCs w:val="20"/>
              </w:rPr>
              <w:t xml:space="preserve">Тихо сели, спинки прямо. </w:t>
            </w:r>
          </w:p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76F">
              <w:rPr>
                <w:rFonts w:ascii="Times New Roman" w:hAnsi="Times New Roman"/>
                <w:sz w:val="20"/>
                <w:szCs w:val="20"/>
              </w:rPr>
              <w:t xml:space="preserve"> Мы начнём урок, друзья.</w:t>
            </w:r>
          </w:p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76F">
              <w:rPr>
                <w:rFonts w:ascii="Times New Roman" w:hAnsi="Times New Roman"/>
                <w:sz w:val="20"/>
                <w:szCs w:val="20"/>
              </w:rPr>
              <w:t>Посмотрите на парту свою все ли готово к уроку?</w:t>
            </w:r>
          </w:p>
          <w:p w:rsidR="008052F8" w:rsidRPr="0088376F" w:rsidRDefault="008052F8" w:rsidP="0088376F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837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Что надо записать? (Дату.) </w:t>
            </w:r>
          </w:p>
          <w:p w:rsidR="008052F8" w:rsidRPr="0088376F" w:rsidRDefault="008052F8" w:rsidP="0088376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37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Какую запись должны сделать дальше?</w:t>
            </w:r>
          </w:p>
          <w:p w:rsidR="008052F8" w:rsidRPr="0088376F" w:rsidRDefault="008052F8" w:rsidP="0088376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37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Напишите слова «Классная работа».</w:t>
            </w:r>
          </w:p>
          <w:p w:rsidR="008052F8" w:rsidRPr="0088376F" w:rsidRDefault="008052F8" w:rsidP="0088376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37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Сегодня мы с вами будем учиться красиво писать цифру 208. Какое это число? Сколько в этом числе сотен, десятков, единиц?</w:t>
            </w:r>
          </w:p>
        </w:tc>
        <w:tc>
          <w:tcPr>
            <w:tcW w:w="3649" w:type="dxa"/>
          </w:tcPr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bCs/>
                <w:color w:val="170E02"/>
                <w:sz w:val="20"/>
                <w:szCs w:val="20"/>
              </w:rPr>
            </w:pPr>
            <w:r w:rsidRPr="0088376F">
              <w:rPr>
                <w:rFonts w:ascii="Times New Roman" w:hAnsi="Times New Roman"/>
                <w:bCs/>
                <w:color w:val="170E02"/>
                <w:sz w:val="20"/>
                <w:szCs w:val="20"/>
              </w:rPr>
              <w:t>Совместно договариваться о правилах поведения в школе и следовать им; оформлять свои мысли в устной форме (</w:t>
            </w:r>
            <w:r w:rsidRPr="0088376F"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</w:rPr>
              <w:t>коммуникативные УУД</w:t>
            </w:r>
            <w:r w:rsidRPr="0088376F">
              <w:rPr>
                <w:rFonts w:ascii="Times New Roman" w:hAnsi="Times New Roman"/>
                <w:bCs/>
                <w:color w:val="170E02"/>
                <w:sz w:val="20"/>
                <w:szCs w:val="20"/>
              </w:rPr>
              <w:t>).</w:t>
            </w:r>
          </w:p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bCs/>
                <w:color w:val="170E02"/>
                <w:sz w:val="20"/>
                <w:szCs w:val="20"/>
              </w:rPr>
            </w:pPr>
          </w:p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052F8" w:rsidRPr="0088376F" w:rsidTr="0088376F">
        <w:tc>
          <w:tcPr>
            <w:tcW w:w="2802" w:type="dxa"/>
          </w:tcPr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88376F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  <w:r w:rsidRPr="0088376F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Актуализация знаний и фиксация затруднений в деятельности.</w:t>
            </w:r>
          </w:p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76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Цель: выявление  уровня знаний, выявление  недостатков.</w:t>
            </w:r>
            <w:r w:rsidRPr="0088376F">
              <w:rPr>
                <w:rStyle w:val="apple-converted-space"/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9389" w:type="dxa"/>
          </w:tcPr>
          <w:p w:rsidR="008052F8" w:rsidRPr="0088376F" w:rsidRDefault="008052F8" w:rsidP="0088376F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88376F">
              <w:rPr>
                <w:sz w:val="20"/>
                <w:szCs w:val="20"/>
              </w:rPr>
              <w:t>Посмотрите на доску, как вы думаете что это за примеры? Таблица умножения на 2, но без ответов. Давайте запишем ответы?</w:t>
            </w:r>
          </w:p>
          <w:p w:rsidR="008052F8" w:rsidRPr="0088376F" w:rsidRDefault="008052F8" w:rsidP="0088376F">
            <w:pPr>
              <w:pStyle w:val="NormalWeb"/>
              <w:spacing w:before="0" w:beforeAutospacing="0" w:after="0" w:afterAutospacing="0"/>
              <w:rPr>
                <w:i/>
                <w:sz w:val="20"/>
                <w:szCs w:val="20"/>
              </w:rPr>
            </w:pPr>
            <w:r w:rsidRPr="0088376F">
              <w:rPr>
                <w:sz w:val="20"/>
                <w:szCs w:val="20"/>
              </w:rPr>
              <w:t>Ребята, подскажите, из какого произведения строки, что я вам сейчас зачитаю</w:t>
            </w:r>
            <w:r w:rsidRPr="0088376F">
              <w:rPr>
                <w:i/>
                <w:sz w:val="20"/>
                <w:szCs w:val="20"/>
              </w:rPr>
              <w:t xml:space="preserve"> «Три девицы под окном пряли поздно вечерком...  </w:t>
            </w:r>
          </w:p>
          <w:p w:rsidR="008052F8" w:rsidRPr="0088376F" w:rsidRDefault="008052F8" w:rsidP="0088376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8376F">
              <w:rPr>
                <w:rFonts w:ascii="Times New Roman" w:hAnsi="Times New Roman"/>
                <w:sz w:val="20"/>
                <w:szCs w:val="20"/>
              </w:rPr>
              <w:t xml:space="preserve">– Ребята, о каком числе говорится в сказке? </w:t>
            </w:r>
          </w:p>
          <w:p w:rsidR="008052F8" w:rsidRPr="0088376F" w:rsidRDefault="008052F8" w:rsidP="0088376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8376F">
              <w:rPr>
                <w:rFonts w:ascii="Times New Roman" w:hAnsi="Times New Roman"/>
                <w:sz w:val="20"/>
                <w:szCs w:val="20"/>
              </w:rPr>
              <w:t>-В каких сказках мы еще встречаем число 3?</w:t>
            </w:r>
          </w:p>
          <w:p w:rsidR="008052F8" w:rsidRPr="0088376F" w:rsidRDefault="008052F8" w:rsidP="0088376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8376F">
              <w:rPr>
                <w:rFonts w:ascii="Times New Roman" w:hAnsi="Times New Roman"/>
                <w:sz w:val="20"/>
                <w:szCs w:val="20"/>
              </w:rPr>
              <w:t xml:space="preserve"> -Правильно, вот какое сказочное число 3.</w:t>
            </w:r>
          </w:p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76F">
              <w:rPr>
                <w:rFonts w:ascii="Times New Roman" w:hAnsi="Times New Roman"/>
                <w:sz w:val="20"/>
                <w:szCs w:val="20"/>
              </w:rPr>
              <w:t>Догадались ли вы, ребята, о чем мы с вами будем говорить? Таблица умножения на 3.</w:t>
            </w:r>
          </w:p>
        </w:tc>
        <w:tc>
          <w:tcPr>
            <w:tcW w:w="3649" w:type="dxa"/>
          </w:tcPr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</w:rPr>
            </w:pPr>
            <w:r w:rsidRPr="0088376F">
              <w:rPr>
                <w:rFonts w:ascii="Times New Roman" w:hAnsi="Times New Roman"/>
                <w:bCs/>
                <w:color w:val="170E02"/>
                <w:sz w:val="20"/>
                <w:szCs w:val="20"/>
              </w:rPr>
              <w:t>Ориентироваться в своей системе знаний (</w:t>
            </w:r>
            <w:r w:rsidRPr="0088376F"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</w:rPr>
              <w:t>познавательные УУД</w:t>
            </w:r>
            <w:r w:rsidRPr="0088376F">
              <w:rPr>
                <w:rFonts w:ascii="Times New Roman" w:hAnsi="Times New Roman"/>
                <w:bCs/>
                <w:color w:val="170E02"/>
                <w:sz w:val="20"/>
                <w:szCs w:val="20"/>
              </w:rPr>
              <w:t>).</w:t>
            </w:r>
          </w:p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76F">
              <w:rPr>
                <w:rFonts w:ascii="Times New Roman" w:hAnsi="Times New Roman"/>
                <w:sz w:val="20"/>
                <w:szCs w:val="20"/>
              </w:rPr>
              <w:t>О</w:t>
            </w:r>
            <w:r w:rsidRPr="0088376F">
              <w:rPr>
                <w:rFonts w:ascii="Times New Roman" w:hAnsi="Times New Roman"/>
                <w:bCs/>
                <w:color w:val="170E02"/>
                <w:sz w:val="20"/>
                <w:szCs w:val="20"/>
              </w:rPr>
              <w:t>формлять свои мысли в устной форме (</w:t>
            </w:r>
            <w:r w:rsidRPr="0088376F"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</w:rPr>
              <w:t>коммуникативные УУД</w:t>
            </w:r>
          </w:p>
        </w:tc>
      </w:tr>
      <w:tr w:rsidR="008052F8" w:rsidRPr="0088376F" w:rsidTr="0088376F">
        <w:tc>
          <w:tcPr>
            <w:tcW w:w="2802" w:type="dxa"/>
          </w:tcPr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88376F">
              <w:rPr>
                <w:rFonts w:ascii="Times New Roman" w:hAnsi="Times New Roman"/>
                <w:b/>
                <w:sz w:val="20"/>
                <w:szCs w:val="20"/>
              </w:rPr>
              <w:t>3.</w:t>
            </w:r>
            <w:r w:rsidRPr="0088376F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Постановка учебной задачи</w:t>
            </w:r>
          </w:p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76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Цель: активизирование знаний учащихся, создание проблемной ситуации.</w:t>
            </w:r>
          </w:p>
        </w:tc>
        <w:tc>
          <w:tcPr>
            <w:tcW w:w="9389" w:type="dxa"/>
          </w:tcPr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76F">
              <w:rPr>
                <w:rFonts w:ascii="Times New Roman" w:hAnsi="Times New Roman"/>
                <w:sz w:val="20"/>
                <w:szCs w:val="20"/>
              </w:rPr>
              <w:t xml:space="preserve">Как вы думаете, чем мы сегодня будем заниматься сегодня на уроке? Будем закреплять умения решать задачи и примеры. Знакомиться с таблицей умножения на 3. </w:t>
            </w:r>
          </w:p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9" w:type="dxa"/>
          </w:tcPr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bCs/>
                <w:color w:val="170E02"/>
                <w:sz w:val="20"/>
                <w:szCs w:val="20"/>
              </w:rPr>
            </w:pPr>
            <w:r w:rsidRPr="0088376F">
              <w:rPr>
                <w:rFonts w:ascii="Times New Roman" w:hAnsi="Times New Roman"/>
                <w:bCs/>
                <w:color w:val="170E02"/>
                <w:sz w:val="20"/>
                <w:szCs w:val="20"/>
              </w:rPr>
              <w:t>Проговаривать последовательность действий на уроке</w:t>
            </w:r>
          </w:p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88376F">
              <w:rPr>
                <w:rFonts w:ascii="Times New Roman" w:hAnsi="Times New Roman"/>
                <w:bCs/>
                <w:color w:val="170E02"/>
                <w:sz w:val="20"/>
                <w:szCs w:val="20"/>
              </w:rPr>
              <w:t xml:space="preserve"> (</w:t>
            </w:r>
            <w:r w:rsidRPr="0088376F"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</w:rPr>
              <w:t>регулятивные УУД</w:t>
            </w:r>
            <w:r w:rsidRPr="0088376F">
              <w:rPr>
                <w:rFonts w:ascii="Times New Roman" w:hAnsi="Times New Roman"/>
                <w:bCs/>
                <w:color w:val="170E02"/>
                <w:sz w:val="20"/>
                <w:szCs w:val="20"/>
              </w:rPr>
              <w:t>).</w:t>
            </w:r>
          </w:p>
        </w:tc>
      </w:tr>
      <w:tr w:rsidR="008052F8" w:rsidRPr="0088376F" w:rsidTr="0088376F">
        <w:tc>
          <w:tcPr>
            <w:tcW w:w="2802" w:type="dxa"/>
          </w:tcPr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88376F">
              <w:rPr>
                <w:rFonts w:ascii="Times New Roman" w:hAnsi="Times New Roman"/>
                <w:b/>
                <w:sz w:val="20"/>
                <w:szCs w:val="20"/>
              </w:rPr>
              <w:t>4.</w:t>
            </w:r>
            <w:r w:rsidRPr="0088376F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Построение проекта выхода из затруднения</w:t>
            </w:r>
          </w:p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88376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Цель: составление плана достижения цели,</w:t>
            </w:r>
          </w:p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76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определение средств.</w:t>
            </w:r>
          </w:p>
        </w:tc>
        <w:tc>
          <w:tcPr>
            <w:tcW w:w="9389" w:type="dxa"/>
          </w:tcPr>
          <w:p w:rsidR="008052F8" w:rsidRPr="0088376F" w:rsidRDefault="008052F8" w:rsidP="0088376F">
            <w:pPr>
              <w:spacing w:after="0" w:line="240" w:lineRule="auto"/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8376F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Что мы будем делать для того чтобы достичь целей урока? Будем составлять и запоминать таблицы умножения на 3.</w:t>
            </w:r>
          </w:p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8376F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Будем решать задачи, примеры, знакомиться с таблицей умножения на 3,</w:t>
            </w:r>
          </w:p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8376F">
              <w:rPr>
                <w:rFonts w:ascii="Times New Roman" w:hAnsi="Times New Roman"/>
                <w:sz w:val="20"/>
                <w:szCs w:val="20"/>
              </w:rPr>
              <w:t>сегодня будем составлять таблицу умножения и деления.</w:t>
            </w:r>
          </w:p>
        </w:tc>
        <w:tc>
          <w:tcPr>
            <w:tcW w:w="3649" w:type="dxa"/>
          </w:tcPr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76F">
              <w:rPr>
                <w:rFonts w:ascii="Times New Roman" w:hAnsi="Times New Roman"/>
                <w:sz w:val="20"/>
                <w:szCs w:val="20"/>
              </w:rPr>
              <w:t>Обнаруживать и формулировать учебную проблему совместно с учителем (</w:t>
            </w:r>
            <w:r w:rsidRPr="0088376F">
              <w:rPr>
                <w:rFonts w:ascii="Times New Roman" w:hAnsi="Times New Roman"/>
                <w:i/>
                <w:sz w:val="20"/>
                <w:szCs w:val="20"/>
              </w:rPr>
              <w:t>регулятивные УУД</w:t>
            </w:r>
            <w:r w:rsidRPr="0088376F">
              <w:rPr>
                <w:rFonts w:ascii="Times New Roman" w:hAnsi="Times New Roman"/>
                <w:sz w:val="20"/>
                <w:szCs w:val="20"/>
              </w:rPr>
              <w:t>).</w:t>
            </w:r>
          </w:p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052F8" w:rsidRPr="0088376F" w:rsidTr="0088376F">
        <w:tc>
          <w:tcPr>
            <w:tcW w:w="2802" w:type="dxa"/>
          </w:tcPr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8376F">
              <w:rPr>
                <w:rFonts w:ascii="Times New Roman" w:hAnsi="Times New Roman"/>
                <w:b/>
                <w:sz w:val="20"/>
                <w:szCs w:val="20"/>
              </w:rPr>
              <w:t>5.</w:t>
            </w:r>
            <w:r w:rsidRPr="0088376F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Первичное закрепление</w:t>
            </w:r>
          </w:p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88376F">
              <w:rPr>
                <w:rFonts w:ascii="Times New Roman" w:hAnsi="Times New Roman"/>
                <w:sz w:val="20"/>
                <w:szCs w:val="20"/>
              </w:rPr>
              <w:t>Цель:</w:t>
            </w:r>
            <w:r w:rsidRPr="0088376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решение типовых заданий,</w:t>
            </w:r>
          </w:p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76F">
              <w:rPr>
                <w:rStyle w:val="apple-converted-space"/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  <w:r w:rsidRPr="0088376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установление осознанности восприятия, организация  первичного обобщения</w:t>
            </w:r>
          </w:p>
        </w:tc>
        <w:tc>
          <w:tcPr>
            <w:tcW w:w="9389" w:type="dxa"/>
          </w:tcPr>
          <w:p w:rsidR="008052F8" w:rsidRPr="0088376F" w:rsidRDefault="008052F8" w:rsidP="0088376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8376F">
              <w:rPr>
                <w:rFonts w:ascii="Times New Roman" w:hAnsi="Times New Roman"/>
                <w:sz w:val="20"/>
                <w:szCs w:val="20"/>
              </w:rPr>
              <w:t>Три поросёнка пригласили на праздник 5 гостей. Ответьте на вопрос: Сколько всего на празднике присутствовало сказочных героев? Как узнали?8</w:t>
            </w:r>
          </w:p>
          <w:p w:rsidR="008052F8" w:rsidRPr="0088376F" w:rsidRDefault="008052F8" w:rsidP="0088376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8376F">
              <w:rPr>
                <w:rFonts w:ascii="Times New Roman" w:hAnsi="Times New Roman"/>
                <w:sz w:val="20"/>
                <w:szCs w:val="20"/>
              </w:rPr>
              <w:t>Для присутствующих на празднике  приготовили яблоки. На каждой тарелке лежало  по 3 яблока.</w:t>
            </w:r>
          </w:p>
          <w:p w:rsidR="008052F8" w:rsidRPr="0088376F" w:rsidRDefault="008052F8" w:rsidP="0088376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8376F">
              <w:rPr>
                <w:rFonts w:ascii="Times New Roman" w:hAnsi="Times New Roman"/>
                <w:sz w:val="20"/>
                <w:szCs w:val="20"/>
              </w:rPr>
              <w:t xml:space="preserve">Сколько яблок досталось 1 гостю? </w:t>
            </w:r>
          </w:p>
          <w:p w:rsidR="008052F8" w:rsidRPr="0088376F" w:rsidRDefault="008052F8" w:rsidP="0088376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8376F">
              <w:rPr>
                <w:rFonts w:ascii="Times New Roman" w:hAnsi="Times New Roman"/>
                <w:sz w:val="20"/>
                <w:szCs w:val="20"/>
              </w:rPr>
              <w:t>Как вы узнали? Давайте запишем.</w:t>
            </w:r>
          </w:p>
          <w:p w:rsidR="008052F8" w:rsidRPr="0088376F" w:rsidRDefault="008052F8" w:rsidP="0088376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8376F">
              <w:rPr>
                <w:rFonts w:ascii="Times New Roman" w:hAnsi="Times New Roman"/>
                <w:sz w:val="20"/>
                <w:szCs w:val="20"/>
              </w:rPr>
              <w:t xml:space="preserve">А двум гостям?  </w:t>
            </w:r>
          </w:p>
          <w:p w:rsidR="008052F8" w:rsidRPr="0088376F" w:rsidRDefault="008052F8" w:rsidP="0088376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8376F">
              <w:rPr>
                <w:rFonts w:ascii="Times New Roman" w:hAnsi="Times New Roman"/>
                <w:sz w:val="20"/>
                <w:szCs w:val="20"/>
              </w:rPr>
              <w:t>А трем? И т.д.</w:t>
            </w:r>
          </w:p>
          <w:p w:rsidR="008052F8" w:rsidRPr="0088376F" w:rsidRDefault="008052F8" w:rsidP="0088376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8376F">
              <w:rPr>
                <w:rFonts w:ascii="Times New Roman" w:hAnsi="Times New Roman"/>
                <w:sz w:val="20"/>
                <w:szCs w:val="20"/>
              </w:rPr>
              <w:t>Мы составили таблицу умножения числа 3. Читать можно так:</w:t>
            </w:r>
          </w:p>
          <w:p w:rsidR="008052F8" w:rsidRPr="0088376F" w:rsidRDefault="008052F8" w:rsidP="0088376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8376F">
              <w:rPr>
                <w:rFonts w:ascii="Times New Roman" w:hAnsi="Times New Roman"/>
                <w:sz w:val="20"/>
                <w:szCs w:val="20"/>
              </w:rPr>
              <w:t>Трижды два=6, трижды 3=9</w:t>
            </w:r>
          </w:p>
          <w:p w:rsidR="008052F8" w:rsidRPr="0088376F" w:rsidRDefault="008052F8" w:rsidP="0088376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8376F">
              <w:rPr>
                <w:rFonts w:ascii="Times New Roman" w:hAnsi="Times New Roman"/>
                <w:sz w:val="20"/>
                <w:szCs w:val="20"/>
              </w:rPr>
              <w:t>А теперь, работая в парах, вы составите таблицу деления на 3.</w:t>
            </w:r>
          </w:p>
          <w:p w:rsidR="008052F8" w:rsidRPr="0088376F" w:rsidRDefault="008052F8" w:rsidP="0088376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8376F">
              <w:rPr>
                <w:rFonts w:ascii="Times New Roman" w:hAnsi="Times New Roman"/>
                <w:sz w:val="20"/>
                <w:szCs w:val="20"/>
              </w:rPr>
              <w:t xml:space="preserve">Давайте проверим, что у вас получилось. </w:t>
            </w:r>
          </w:p>
          <w:p w:rsidR="008052F8" w:rsidRPr="0088376F" w:rsidRDefault="008052F8" w:rsidP="0088376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8376F">
              <w:rPr>
                <w:rFonts w:ascii="Times New Roman" w:hAnsi="Times New Roman"/>
                <w:sz w:val="20"/>
                <w:szCs w:val="20"/>
              </w:rPr>
              <w:t>15/3=5    12/3=4    9/3=3    6/3=2</w:t>
            </w:r>
          </w:p>
        </w:tc>
        <w:tc>
          <w:tcPr>
            <w:tcW w:w="3649" w:type="dxa"/>
          </w:tcPr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bCs/>
                <w:color w:val="170E02"/>
                <w:sz w:val="20"/>
                <w:szCs w:val="20"/>
              </w:rPr>
            </w:pPr>
            <w:r w:rsidRPr="0088376F">
              <w:rPr>
                <w:rFonts w:ascii="Times New Roman" w:hAnsi="Times New Roman"/>
                <w:sz w:val="20"/>
                <w:szCs w:val="20"/>
              </w:rPr>
              <w:t xml:space="preserve">Ориентироваться в своей системе знаний и осознавать необходимость нового знания </w:t>
            </w:r>
            <w:r w:rsidRPr="0088376F">
              <w:rPr>
                <w:rFonts w:ascii="Times New Roman" w:hAnsi="Times New Roman"/>
                <w:bCs/>
                <w:color w:val="170E02"/>
                <w:sz w:val="20"/>
                <w:szCs w:val="20"/>
              </w:rPr>
              <w:t>(</w:t>
            </w:r>
            <w:r w:rsidRPr="0088376F"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</w:rPr>
              <w:t>познавательные УУД</w:t>
            </w:r>
            <w:r w:rsidRPr="0088376F">
              <w:rPr>
                <w:rFonts w:ascii="Times New Roman" w:hAnsi="Times New Roman"/>
                <w:bCs/>
                <w:color w:val="170E02"/>
                <w:sz w:val="20"/>
                <w:szCs w:val="20"/>
              </w:rPr>
              <w:t>).</w:t>
            </w:r>
          </w:p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</w:rPr>
            </w:pPr>
            <w:r w:rsidRPr="0088376F">
              <w:rPr>
                <w:rFonts w:ascii="Times New Roman" w:hAnsi="Times New Roman"/>
                <w:bCs/>
                <w:color w:val="170E02"/>
                <w:sz w:val="20"/>
                <w:szCs w:val="20"/>
              </w:rPr>
              <w:t>Проговаривать последовательность действий на уроке (</w:t>
            </w:r>
            <w:r w:rsidRPr="0088376F"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</w:rPr>
              <w:t>регулятивные УУД</w:t>
            </w:r>
            <w:r w:rsidRPr="0088376F">
              <w:rPr>
                <w:rFonts w:ascii="Times New Roman" w:hAnsi="Times New Roman"/>
                <w:bCs/>
                <w:color w:val="170E02"/>
                <w:sz w:val="20"/>
                <w:szCs w:val="20"/>
              </w:rPr>
              <w:t>).</w:t>
            </w:r>
          </w:p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</w:rPr>
            </w:pPr>
            <w:r w:rsidRPr="0088376F">
              <w:rPr>
                <w:rFonts w:ascii="Times New Roman" w:hAnsi="Times New Roman"/>
                <w:sz w:val="20"/>
                <w:szCs w:val="20"/>
              </w:rPr>
              <w:t>Д</w:t>
            </w:r>
            <w:r w:rsidRPr="0088376F">
              <w:rPr>
                <w:rFonts w:ascii="Times New Roman" w:hAnsi="Times New Roman"/>
                <w:bCs/>
                <w:color w:val="170E02"/>
                <w:sz w:val="20"/>
                <w:szCs w:val="20"/>
              </w:rPr>
              <w:t xml:space="preserve">обывать новые знания: находить ответы на вопросы, используя учебник; </w:t>
            </w:r>
            <w:r w:rsidRPr="0088376F">
              <w:rPr>
                <w:rFonts w:ascii="Times New Roman" w:hAnsi="Times New Roman"/>
                <w:sz w:val="20"/>
                <w:szCs w:val="20"/>
              </w:rPr>
              <w:t>вычитывать все виды текстовой информации</w:t>
            </w:r>
            <w:r w:rsidRPr="0088376F"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</w:rPr>
              <w:t xml:space="preserve"> </w:t>
            </w:r>
            <w:r w:rsidRPr="0088376F">
              <w:rPr>
                <w:rFonts w:ascii="Times New Roman" w:hAnsi="Times New Roman"/>
                <w:bCs/>
                <w:color w:val="170E02"/>
                <w:sz w:val="20"/>
                <w:szCs w:val="20"/>
              </w:rPr>
              <w:t>(</w:t>
            </w:r>
            <w:r w:rsidRPr="0088376F"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</w:rPr>
              <w:t>познавательные УУД</w:t>
            </w:r>
            <w:r w:rsidRPr="0088376F">
              <w:rPr>
                <w:rFonts w:ascii="Times New Roman" w:hAnsi="Times New Roman"/>
                <w:bCs/>
                <w:color w:val="170E02"/>
                <w:sz w:val="20"/>
                <w:szCs w:val="20"/>
              </w:rPr>
              <w:t>).</w:t>
            </w:r>
          </w:p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76F">
              <w:rPr>
                <w:rFonts w:ascii="Times New Roman" w:hAnsi="Times New Roman"/>
                <w:sz w:val="20"/>
                <w:szCs w:val="20"/>
              </w:rPr>
              <w:t xml:space="preserve">Находить и исправлять ошибки самостоятельно </w:t>
            </w:r>
            <w:r w:rsidRPr="0088376F">
              <w:rPr>
                <w:rFonts w:ascii="Times New Roman" w:hAnsi="Times New Roman"/>
                <w:bCs/>
                <w:color w:val="170E02"/>
                <w:sz w:val="20"/>
                <w:szCs w:val="20"/>
              </w:rPr>
              <w:t>(</w:t>
            </w:r>
            <w:r w:rsidRPr="0088376F"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</w:rPr>
              <w:t>регулятивные УУД).</w:t>
            </w:r>
          </w:p>
        </w:tc>
      </w:tr>
      <w:tr w:rsidR="008052F8" w:rsidRPr="0088376F" w:rsidTr="0088376F">
        <w:tc>
          <w:tcPr>
            <w:tcW w:w="2802" w:type="dxa"/>
          </w:tcPr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8376F">
              <w:rPr>
                <w:rFonts w:ascii="Times New Roman" w:hAnsi="Times New Roman"/>
                <w:b/>
                <w:sz w:val="20"/>
                <w:szCs w:val="20"/>
              </w:rPr>
              <w:t>6.Физкультминутка</w:t>
            </w:r>
          </w:p>
        </w:tc>
        <w:tc>
          <w:tcPr>
            <w:tcW w:w="9389" w:type="dxa"/>
          </w:tcPr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2F2F2"/>
              </w:rPr>
            </w:pPr>
            <w:r w:rsidRPr="0088376F">
              <w:rPr>
                <w:rFonts w:ascii="Times New Roman" w:hAnsi="Times New Roman"/>
                <w:sz w:val="20"/>
                <w:szCs w:val="20"/>
                <w:shd w:val="clear" w:color="auto" w:fill="F2F2F2"/>
              </w:rPr>
              <w:t>Давным-давно жил царь Горох     И делал каждый день зарядку.</w:t>
            </w:r>
            <w:r w:rsidRPr="0088376F">
              <w:rPr>
                <w:rFonts w:ascii="Times New Roman" w:hAnsi="Times New Roman"/>
                <w:sz w:val="20"/>
                <w:szCs w:val="20"/>
              </w:rPr>
              <w:br/>
            </w:r>
            <w:r w:rsidRPr="0088376F">
              <w:rPr>
                <w:rFonts w:ascii="Times New Roman" w:hAnsi="Times New Roman"/>
                <w:sz w:val="20"/>
                <w:szCs w:val="20"/>
                <w:shd w:val="clear" w:color="auto" w:fill="F2F2F2"/>
              </w:rPr>
              <w:t>Он головой крутил-вертел               И танцевал вприсядку.</w:t>
            </w:r>
            <w:r w:rsidRPr="0088376F">
              <w:rPr>
                <w:rFonts w:ascii="Times New Roman" w:hAnsi="Times New Roman"/>
                <w:sz w:val="20"/>
                <w:szCs w:val="20"/>
              </w:rPr>
              <w:br/>
            </w:r>
            <w:r w:rsidRPr="0088376F">
              <w:rPr>
                <w:rFonts w:ascii="Times New Roman" w:hAnsi="Times New Roman"/>
                <w:sz w:val="20"/>
                <w:szCs w:val="20"/>
                <w:shd w:val="clear" w:color="auto" w:fill="F2F2F2"/>
              </w:rPr>
              <w:t>Плечами уши доставал                   И сильно прогибался,</w:t>
            </w:r>
            <w:r w:rsidRPr="0088376F">
              <w:rPr>
                <w:rFonts w:ascii="Times New Roman" w:hAnsi="Times New Roman"/>
                <w:sz w:val="20"/>
                <w:szCs w:val="20"/>
              </w:rPr>
              <w:br/>
            </w:r>
            <w:r w:rsidRPr="0088376F">
              <w:rPr>
                <w:rFonts w:ascii="Times New Roman" w:hAnsi="Times New Roman"/>
                <w:sz w:val="20"/>
                <w:szCs w:val="20"/>
                <w:shd w:val="clear" w:color="auto" w:fill="F2F2F2"/>
              </w:rPr>
              <w:t>Он руки к небу поднимал,</w:t>
            </w:r>
            <w:r w:rsidRPr="0088376F">
              <w:rPr>
                <w:rFonts w:ascii="Times New Roman" w:hAnsi="Times New Roman"/>
                <w:sz w:val="20"/>
                <w:szCs w:val="20"/>
              </w:rPr>
              <w:t xml:space="preserve">             </w:t>
            </w:r>
            <w:r w:rsidRPr="0088376F">
              <w:rPr>
                <w:rFonts w:ascii="Times New Roman" w:hAnsi="Times New Roman"/>
                <w:sz w:val="20"/>
                <w:szCs w:val="20"/>
                <w:shd w:val="clear" w:color="auto" w:fill="F2F2F2"/>
              </w:rPr>
              <w:t>За солнышко хватался.</w:t>
            </w:r>
          </w:p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8376F">
              <w:rPr>
                <w:rFonts w:ascii="Times New Roman" w:hAnsi="Times New Roman"/>
                <w:sz w:val="20"/>
                <w:szCs w:val="20"/>
                <w:shd w:val="clear" w:color="auto" w:fill="F2F2F2"/>
              </w:rPr>
              <w:t xml:space="preserve"> (Дети повторяют описываемые движения.)</w:t>
            </w:r>
          </w:p>
        </w:tc>
        <w:tc>
          <w:tcPr>
            <w:tcW w:w="3649" w:type="dxa"/>
          </w:tcPr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052F8" w:rsidRPr="0088376F" w:rsidTr="0088376F">
        <w:tc>
          <w:tcPr>
            <w:tcW w:w="2802" w:type="dxa"/>
          </w:tcPr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88376F">
              <w:rPr>
                <w:rFonts w:ascii="Times New Roman" w:hAnsi="Times New Roman"/>
                <w:b/>
                <w:sz w:val="20"/>
                <w:szCs w:val="20"/>
              </w:rPr>
              <w:t>7.</w:t>
            </w:r>
            <w:r w:rsidRPr="0088376F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Pr="0088376F"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r w:rsidRPr="0088376F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акрепление</w:t>
            </w:r>
          </w:p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76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Цель: установление осознанности восприятия, организация первичного обобщения.</w:t>
            </w:r>
          </w:p>
        </w:tc>
        <w:tc>
          <w:tcPr>
            <w:tcW w:w="9389" w:type="dxa"/>
          </w:tcPr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8376F">
              <w:rPr>
                <w:rFonts w:ascii="Times New Roman" w:hAnsi="Times New Roman"/>
                <w:color w:val="000000"/>
                <w:sz w:val="20"/>
                <w:szCs w:val="20"/>
              </w:rPr>
              <w:t>Смотрим на упражнение под номером 1.Что необходимо сделать? Поставить знаки больше, меньше, равно.</w:t>
            </w:r>
          </w:p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8376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Читаем задание под номером 2.</w:t>
            </w:r>
          </w:p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8376F">
              <w:rPr>
                <w:rFonts w:ascii="Times New Roman" w:hAnsi="Times New Roman"/>
                <w:color w:val="000000"/>
                <w:sz w:val="20"/>
                <w:szCs w:val="20"/>
              </w:rPr>
              <w:t>Что необходимо сделать?</w:t>
            </w:r>
          </w:p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8376F">
              <w:rPr>
                <w:rFonts w:ascii="Times New Roman" w:hAnsi="Times New Roman"/>
                <w:color w:val="000000"/>
                <w:sz w:val="20"/>
                <w:szCs w:val="20"/>
              </w:rPr>
              <w:t>Что нам известно в задаче, что необходимо найти? Можем ли мы сразу ответить на вопрос задачи?3*4=12     3*5=15        3*10=30</w:t>
            </w:r>
          </w:p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8376F">
              <w:rPr>
                <w:rFonts w:ascii="Times New Roman" w:hAnsi="Times New Roman"/>
                <w:color w:val="000000"/>
                <w:sz w:val="20"/>
                <w:szCs w:val="20"/>
              </w:rPr>
              <w:t>Записываем ответ.</w:t>
            </w:r>
          </w:p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8376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Смотрим на упражнение под ? Как вы думаете, что необходимо сделать? Можем ли мы сразу ответить на вопрос задачи? Да.     3*4=12(р) </w:t>
            </w:r>
          </w:p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8376F">
              <w:rPr>
                <w:rFonts w:ascii="Times New Roman" w:hAnsi="Times New Roman"/>
                <w:color w:val="000000"/>
                <w:sz w:val="20"/>
                <w:szCs w:val="20"/>
              </w:rPr>
              <w:t>Записываем ответ.</w:t>
            </w:r>
          </w:p>
        </w:tc>
        <w:tc>
          <w:tcPr>
            <w:tcW w:w="3649" w:type="dxa"/>
          </w:tcPr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</w:rPr>
            </w:pPr>
            <w:r w:rsidRPr="0088376F">
              <w:rPr>
                <w:rFonts w:ascii="Times New Roman" w:hAnsi="Times New Roman"/>
                <w:sz w:val="20"/>
                <w:szCs w:val="20"/>
              </w:rPr>
              <w:t>В диалоге с учителем учиться вырабатывать критерии оценки и определять степень успешности выполнения работы, исходя из имеющихся критериев</w:t>
            </w:r>
            <w:r w:rsidRPr="0088376F">
              <w:rPr>
                <w:rFonts w:ascii="Times New Roman" w:hAnsi="Times New Roman"/>
                <w:bCs/>
                <w:color w:val="170E02"/>
                <w:sz w:val="20"/>
                <w:szCs w:val="20"/>
              </w:rPr>
              <w:t xml:space="preserve"> (</w:t>
            </w:r>
            <w:r w:rsidRPr="0088376F"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</w:rPr>
              <w:t>регулятивные УУД).</w:t>
            </w:r>
          </w:p>
        </w:tc>
      </w:tr>
      <w:tr w:rsidR="008052F8" w:rsidRPr="0088376F" w:rsidTr="0088376F">
        <w:tc>
          <w:tcPr>
            <w:tcW w:w="2802" w:type="dxa"/>
          </w:tcPr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88376F">
              <w:rPr>
                <w:rFonts w:ascii="Times New Roman" w:hAnsi="Times New Roman"/>
                <w:b/>
                <w:sz w:val="20"/>
                <w:szCs w:val="20"/>
              </w:rPr>
              <w:t>8.</w:t>
            </w:r>
            <w:r w:rsidRPr="0088376F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Рефлексия деятельности (итог урока)</w:t>
            </w:r>
          </w:p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8376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Цель: осуществление самооценки  учебной деятельности, соотнесение целей и результатов</w:t>
            </w:r>
          </w:p>
        </w:tc>
        <w:tc>
          <w:tcPr>
            <w:tcW w:w="9389" w:type="dxa"/>
          </w:tcPr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76F">
              <w:rPr>
                <w:rFonts w:ascii="Times New Roman" w:hAnsi="Times New Roman"/>
                <w:sz w:val="20"/>
                <w:szCs w:val="20"/>
              </w:rPr>
              <w:t>Чем мы сегодня занимались на уроке?</w:t>
            </w:r>
          </w:p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76F">
              <w:rPr>
                <w:rFonts w:ascii="Times New Roman" w:hAnsi="Times New Roman"/>
                <w:sz w:val="20"/>
                <w:szCs w:val="20"/>
              </w:rPr>
              <w:t>Поднимите руку у кого все получилось.</w:t>
            </w:r>
          </w:p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76F">
              <w:rPr>
                <w:rFonts w:ascii="Times New Roman" w:hAnsi="Times New Roman"/>
                <w:sz w:val="20"/>
                <w:szCs w:val="20"/>
              </w:rPr>
              <w:t xml:space="preserve">Поднимите руку, кто считает, что может работать лучше. </w:t>
            </w:r>
          </w:p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76F">
              <w:rPr>
                <w:rFonts w:ascii="Times New Roman" w:hAnsi="Times New Roman"/>
                <w:sz w:val="20"/>
                <w:szCs w:val="20"/>
              </w:rPr>
              <w:t>Молодцы.</w:t>
            </w:r>
          </w:p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76F">
              <w:rPr>
                <w:rFonts w:ascii="Times New Roman" w:hAnsi="Times New Roman"/>
                <w:sz w:val="20"/>
                <w:szCs w:val="20"/>
              </w:rPr>
              <w:t>Выставление оценок.</w:t>
            </w:r>
          </w:p>
        </w:tc>
        <w:tc>
          <w:tcPr>
            <w:tcW w:w="3649" w:type="dxa"/>
          </w:tcPr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</w:rPr>
            </w:pPr>
            <w:r w:rsidRPr="0088376F">
              <w:rPr>
                <w:rFonts w:ascii="Times New Roman" w:hAnsi="Times New Roman"/>
                <w:sz w:val="20"/>
                <w:szCs w:val="20"/>
              </w:rPr>
              <w:t>Соотносить результат своей деятельности с целью и оценивать его</w:t>
            </w:r>
            <w:r w:rsidRPr="0088376F">
              <w:rPr>
                <w:rFonts w:ascii="Times New Roman" w:hAnsi="Times New Roman"/>
                <w:bCs/>
                <w:color w:val="170E02"/>
                <w:sz w:val="20"/>
                <w:szCs w:val="20"/>
              </w:rPr>
              <w:t xml:space="preserve"> (</w:t>
            </w:r>
            <w:r w:rsidRPr="0088376F"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</w:rPr>
              <w:t>регулятивные УУД).</w:t>
            </w:r>
          </w:p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bCs/>
                <w:color w:val="170E02"/>
                <w:sz w:val="20"/>
                <w:szCs w:val="20"/>
              </w:rPr>
            </w:pPr>
            <w:r w:rsidRPr="0088376F">
              <w:rPr>
                <w:rFonts w:ascii="Times New Roman" w:hAnsi="Times New Roman"/>
                <w:bCs/>
                <w:color w:val="170E02"/>
                <w:sz w:val="20"/>
                <w:szCs w:val="20"/>
              </w:rPr>
              <w:t>Слушать и понимать речь других (</w:t>
            </w:r>
            <w:r w:rsidRPr="0088376F"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</w:rPr>
              <w:t>коммуникативные УУД</w:t>
            </w:r>
            <w:r w:rsidRPr="0088376F">
              <w:rPr>
                <w:rFonts w:ascii="Times New Roman" w:hAnsi="Times New Roman"/>
                <w:bCs/>
                <w:color w:val="170E02"/>
                <w:sz w:val="20"/>
                <w:szCs w:val="20"/>
              </w:rPr>
              <w:t>).</w:t>
            </w:r>
          </w:p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052F8" w:rsidRPr="0088376F" w:rsidTr="0088376F">
        <w:tc>
          <w:tcPr>
            <w:tcW w:w="2802" w:type="dxa"/>
          </w:tcPr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8376F">
              <w:rPr>
                <w:rFonts w:ascii="Times New Roman" w:hAnsi="Times New Roman"/>
                <w:b/>
                <w:sz w:val="20"/>
                <w:szCs w:val="20"/>
              </w:rPr>
              <w:t>9. Домашнее задание</w:t>
            </w:r>
          </w:p>
        </w:tc>
        <w:tc>
          <w:tcPr>
            <w:tcW w:w="9389" w:type="dxa"/>
          </w:tcPr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76F">
              <w:rPr>
                <w:rFonts w:ascii="Times New Roman" w:hAnsi="Times New Roman"/>
                <w:sz w:val="20"/>
                <w:szCs w:val="20"/>
              </w:rPr>
              <w:t>Учить таблицу умножения на 3 задание номер  6.</w:t>
            </w:r>
          </w:p>
        </w:tc>
        <w:tc>
          <w:tcPr>
            <w:tcW w:w="3649" w:type="dxa"/>
          </w:tcPr>
          <w:p w:rsidR="008052F8" w:rsidRPr="0088376F" w:rsidRDefault="008052F8" w:rsidP="00883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052F8" w:rsidRDefault="008052F8" w:rsidP="0088376F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Оценка:</w:t>
      </w:r>
    </w:p>
    <w:p w:rsidR="008052F8" w:rsidRDefault="008052F8" w:rsidP="0088376F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Учитель:</w:t>
      </w:r>
    </w:p>
    <w:p w:rsidR="008052F8" w:rsidRPr="0088376F" w:rsidRDefault="008052F8" w:rsidP="0088376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Анализ</w:t>
      </w:r>
    </w:p>
    <w:sectPr w:rsidR="008052F8" w:rsidRPr="0088376F" w:rsidSect="00CE4392">
      <w:pgSz w:w="16838" w:h="11906" w:orient="landscape"/>
      <w:pgMar w:top="567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EJHNF L+ School Book C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4392"/>
    <w:rsid w:val="000F7F86"/>
    <w:rsid w:val="00190253"/>
    <w:rsid w:val="001B08CD"/>
    <w:rsid w:val="002423E5"/>
    <w:rsid w:val="003041ED"/>
    <w:rsid w:val="004A5245"/>
    <w:rsid w:val="004B585B"/>
    <w:rsid w:val="004B691F"/>
    <w:rsid w:val="00523B05"/>
    <w:rsid w:val="005279B3"/>
    <w:rsid w:val="00563D81"/>
    <w:rsid w:val="0066392D"/>
    <w:rsid w:val="00696BCA"/>
    <w:rsid w:val="006D2913"/>
    <w:rsid w:val="0072651D"/>
    <w:rsid w:val="00754032"/>
    <w:rsid w:val="007A507A"/>
    <w:rsid w:val="008052F8"/>
    <w:rsid w:val="00840A7A"/>
    <w:rsid w:val="00871BC2"/>
    <w:rsid w:val="0088376F"/>
    <w:rsid w:val="009962C4"/>
    <w:rsid w:val="009E0C45"/>
    <w:rsid w:val="009F5551"/>
    <w:rsid w:val="00AC6BB2"/>
    <w:rsid w:val="00AD7627"/>
    <w:rsid w:val="00B37AA2"/>
    <w:rsid w:val="00C761FE"/>
    <w:rsid w:val="00CE2DC2"/>
    <w:rsid w:val="00CE4392"/>
    <w:rsid w:val="00E73732"/>
    <w:rsid w:val="00EA5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39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E439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uiPriority w:val="99"/>
    <w:rsid w:val="00CE4392"/>
    <w:rPr>
      <w:rFonts w:cs="Times New Roman"/>
    </w:rPr>
  </w:style>
  <w:style w:type="paragraph" w:customStyle="1" w:styleId="Default">
    <w:name w:val="Default"/>
    <w:uiPriority w:val="99"/>
    <w:rsid w:val="00CE4392"/>
    <w:pPr>
      <w:widowControl w:val="0"/>
      <w:suppressAutoHyphens/>
      <w:autoSpaceDE w:val="0"/>
    </w:pPr>
    <w:rPr>
      <w:rFonts w:ascii="EJHNF L+ School Book C" w:eastAsia="Times New Roman" w:hAnsi="EJHNF L+ School Book C" w:cs="EJHNF L+ School Book C"/>
      <w:color w:val="000000"/>
      <w:sz w:val="24"/>
      <w:szCs w:val="24"/>
      <w:lang w:eastAsia="ar-SA"/>
    </w:rPr>
  </w:style>
  <w:style w:type="paragraph" w:styleId="NoSpacing">
    <w:name w:val="No Spacing"/>
    <w:uiPriority w:val="99"/>
    <w:qFormat/>
    <w:rsid w:val="007A507A"/>
    <w:rPr>
      <w:lang w:eastAsia="en-US"/>
    </w:rPr>
  </w:style>
  <w:style w:type="paragraph" w:styleId="NormalWeb">
    <w:name w:val="Normal (Web)"/>
    <w:basedOn w:val="Normal"/>
    <w:uiPriority w:val="99"/>
    <w:rsid w:val="007A50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158</TotalTime>
  <Pages>2</Pages>
  <Words>732</Words>
  <Characters>4178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Дарья...))))</dc:creator>
  <cp:keywords/>
  <dc:description/>
  <cp:lastModifiedBy>Пользователь</cp:lastModifiedBy>
  <cp:revision>20</cp:revision>
  <dcterms:created xsi:type="dcterms:W3CDTF">2014-04-20T10:52:00Z</dcterms:created>
  <dcterms:modified xsi:type="dcterms:W3CDTF">2014-05-19T09:49:00Z</dcterms:modified>
</cp:coreProperties>
</file>